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7"/>
        <w:gridCol w:w="6003"/>
      </w:tblGrid>
      <w:tr w:rsidR="00651FFE" w:rsidTr="00CC39D9">
        <w:trPr>
          <w:trHeight w:val="809"/>
        </w:trPr>
        <w:tc>
          <w:tcPr>
            <w:tcW w:w="3085" w:type="dxa"/>
            <w:shd w:val="clear" w:color="auto" w:fill="auto"/>
          </w:tcPr>
          <w:p w:rsidR="00651FFE" w:rsidRPr="001A31DA" w:rsidRDefault="00651FFE" w:rsidP="003D31E5">
            <w:pPr>
              <w:rPr>
                <w:b/>
              </w:rPr>
            </w:pPr>
            <w:bookmarkStart w:id="0" w:name="_GoBack"/>
            <w:bookmarkEnd w:id="0"/>
            <w:r w:rsidRPr="001A31DA">
              <w:rPr>
                <w:rStyle w:val="Hervorhebungfett"/>
                <w:b w:val="0"/>
                <w:sz w:val="24"/>
              </w:rPr>
              <w:br/>
              <w:t>Name:</w:t>
            </w:r>
          </w:p>
        </w:tc>
        <w:tc>
          <w:tcPr>
            <w:tcW w:w="6125" w:type="dxa"/>
            <w:shd w:val="clear" w:color="auto" w:fill="auto"/>
          </w:tcPr>
          <w:p w:rsidR="00651FFE" w:rsidRDefault="00651FFE" w:rsidP="003D31E5"/>
          <w:p w:rsidR="00651FFE" w:rsidRDefault="00651FFE" w:rsidP="003D31E5"/>
          <w:p w:rsidR="00651FFE" w:rsidRDefault="00E664DB" w:rsidP="003D31E5">
            <w:r>
              <w:t xml:space="preserve"> </w:t>
            </w:r>
          </w:p>
          <w:p w:rsidR="00651FFE" w:rsidRDefault="00651FFE" w:rsidP="003D31E5"/>
        </w:tc>
      </w:tr>
      <w:tr w:rsidR="00651FFE" w:rsidTr="001A31DA">
        <w:tc>
          <w:tcPr>
            <w:tcW w:w="3085" w:type="dxa"/>
            <w:shd w:val="clear" w:color="auto" w:fill="auto"/>
          </w:tcPr>
          <w:p w:rsidR="00651FFE" w:rsidRPr="001A31DA" w:rsidRDefault="00651FFE" w:rsidP="003D31E5">
            <w:pPr>
              <w:rPr>
                <w:rStyle w:val="Hervorhebungfett"/>
                <w:b w:val="0"/>
                <w:sz w:val="24"/>
              </w:rPr>
            </w:pPr>
          </w:p>
          <w:p w:rsidR="00651FFE" w:rsidRPr="001A31DA" w:rsidRDefault="00651FFE" w:rsidP="003D31E5">
            <w:pPr>
              <w:rPr>
                <w:rStyle w:val="Hervorhebungfett"/>
                <w:b w:val="0"/>
                <w:sz w:val="24"/>
              </w:rPr>
            </w:pPr>
            <w:r w:rsidRPr="001A31DA">
              <w:rPr>
                <w:rStyle w:val="Hervorhebungfett"/>
                <w:b w:val="0"/>
                <w:sz w:val="24"/>
              </w:rPr>
              <w:t>Abteilung:</w:t>
            </w:r>
          </w:p>
          <w:p w:rsidR="00651FFE" w:rsidRPr="001A31DA" w:rsidRDefault="00651FFE" w:rsidP="003D31E5">
            <w:pPr>
              <w:rPr>
                <w:rStyle w:val="Hervorhebungfett"/>
                <w:b w:val="0"/>
                <w:sz w:val="24"/>
              </w:rPr>
            </w:pPr>
          </w:p>
        </w:tc>
        <w:tc>
          <w:tcPr>
            <w:tcW w:w="6125" w:type="dxa"/>
            <w:shd w:val="clear" w:color="auto" w:fill="auto"/>
          </w:tcPr>
          <w:p w:rsidR="00651FFE" w:rsidRDefault="00651FFE" w:rsidP="003D31E5"/>
        </w:tc>
      </w:tr>
      <w:tr w:rsidR="00651FFE" w:rsidTr="001A31DA">
        <w:tc>
          <w:tcPr>
            <w:tcW w:w="3085" w:type="dxa"/>
            <w:shd w:val="clear" w:color="auto" w:fill="auto"/>
          </w:tcPr>
          <w:p w:rsidR="00651FFE" w:rsidRPr="001A31DA" w:rsidRDefault="00651FFE" w:rsidP="003D31E5">
            <w:pPr>
              <w:rPr>
                <w:rStyle w:val="Hervorhebungfett"/>
                <w:b w:val="0"/>
                <w:sz w:val="24"/>
              </w:rPr>
            </w:pPr>
          </w:p>
          <w:p w:rsidR="00651FFE" w:rsidRPr="001A31DA" w:rsidRDefault="00651FFE" w:rsidP="003D31E5">
            <w:pPr>
              <w:rPr>
                <w:rStyle w:val="Hervorhebungfett"/>
                <w:b w:val="0"/>
                <w:sz w:val="24"/>
              </w:rPr>
            </w:pPr>
            <w:r w:rsidRPr="001A31DA">
              <w:rPr>
                <w:rStyle w:val="Hervorhebungfett"/>
                <w:b w:val="0"/>
                <w:sz w:val="24"/>
              </w:rPr>
              <w:t>Erster Urlaubstag:</w:t>
            </w:r>
          </w:p>
          <w:p w:rsidR="00651FFE" w:rsidRPr="001A31DA" w:rsidRDefault="00651FFE" w:rsidP="003D31E5">
            <w:pPr>
              <w:rPr>
                <w:rStyle w:val="Hervorhebungfett"/>
                <w:b w:val="0"/>
                <w:sz w:val="24"/>
              </w:rPr>
            </w:pPr>
          </w:p>
        </w:tc>
        <w:tc>
          <w:tcPr>
            <w:tcW w:w="6125" w:type="dxa"/>
            <w:shd w:val="clear" w:color="auto" w:fill="auto"/>
          </w:tcPr>
          <w:p w:rsidR="00651FFE" w:rsidRDefault="00651FFE" w:rsidP="003D31E5"/>
        </w:tc>
      </w:tr>
      <w:tr w:rsidR="00651FFE" w:rsidTr="001A31DA">
        <w:tc>
          <w:tcPr>
            <w:tcW w:w="3085" w:type="dxa"/>
            <w:shd w:val="clear" w:color="auto" w:fill="auto"/>
          </w:tcPr>
          <w:p w:rsidR="00651FFE" w:rsidRPr="001A31DA" w:rsidRDefault="00651FFE" w:rsidP="003D31E5">
            <w:pPr>
              <w:rPr>
                <w:rStyle w:val="Hervorhebungfett"/>
                <w:b w:val="0"/>
                <w:sz w:val="24"/>
              </w:rPr>
            </w:pPr>
          </w:p>
          <w:p w:rsidR="00651FFE" w:rsidRPr="001A31DA" w:rsidRDefault="00651FFE" w:rsidP="003D31E5">
            <w:pPr>
              <w:rPr>
                <w:rStyle w:val="Hervorhebungfett"/>
                <w:b w:val="0"/>
                <w:sz w:val="24"/>
              </w:rPr>
            </w:pPr>
            <w:r w:rsidRPr="001A31DA">
              <w:rPr>
                <w:rStyle w:val="Hervorhebungfett"/>
                <w:b w:val="0"/>
                <w:sz w:val="24"/>
              </w:rPr>
              <w:t>Letzter Urlaubstag:</w:t>
            </w:r>
          </w:p>
          <w:p w:rsidR="00651FFE" w:rsidRPr="001A31DA" w:rsidRDefault="00651FFE" w:rsidP="003D31E5">
            <w:pPr>
              <w:rPr>
                <w:rStyle w:val="Hervorhebungfett"/>
                <w:b w:val="0"/>
                <w:sz w:val="24"/>
              </w:rPr>
            </w:pPr>
          </w:p>
        </w:tc>
        <w:tc>
          <w:tcPr>
            <w:tcW w:w="6125" w:type="dxa"/>
            <w:shd w:val="clear" w:color="auto" w:fill="auto"/>
          </w:tcPr>
          <w:p w:rsidR="00651FFE" w:rsidRDefault="00651FFE" w:rsidP="003D31E5"/>
        </w:tc>
      </w:tr>
      <w:tr w:rsidR="00651FFE" w:rsidTr="001A31DA">
        <w:tc>
          <w:tcPr>
            <w:tcW w:w="3085" w:type="dxa"/>
            <w:shd w:val="clear" w:color="auto" w:fill="auto"/>
          </w:tcPr>
          <w:p w:rsidR="00651FFE" w:rsidRPr="001A31DA" w:rsidRDefault="00651FFE" w:rsidP="003D31E5">
            <w:pPr>
              <w:rPr>
                <w:rStyle w:val="Hervorhebungfett"/>
                <w:b w:val="0"/>
                <w:sz w:val="24"/>
              </w:rPr>
            </w:pPr>
          </w:p>
          <w:p w:rsidR="00651FFE" w:rsidRPr="001A31DA" w:rsidRDefault="00651FFE" w:rsidP="003D31E5">
            <w:pPr>
              <w:rPr>
                <w:rStyle w:val="Hervorhebungfett"/>
                <w:b w:val="0"/>
                <w:sz w:val="24"/>
              </w:rPr>
            </w:pPr>
            <w:r w:rsidRPr="001A31DA">
              <w:rPr>
                <w:rStyle w:val="Hervorhebungfett"/>
                <w:b w:val="0"/>
                <w:sz w:val="24"/>
              </w:rPr>
              <w:t>Anzahl Urlaubstage:</w:t>
            </w:r>
          </w:p>
          <w:p w:rsidR="00651FFE" w:rsidRPr="001A31DA" w:rsidRDefault="00651FFE" w:rsidP="003D31E5">
            <w:pPr>
              <w:rPr>
                <w:rStyle w:val="Hervorhebungfett"/>
                <w:b w:val="0"/>
                <w:sz w:val="24"/>
              </w:rPr>
            </w:pPr>
          </w:p>
        </w:tc>
        <w:tc>
          <w:tcPr>
            <w:tcW w:w="6125" w:type="dxa"/>
            <w:shd w:val="clear" w:color="auto" w:fill="auto"/>
          </w:tcPr>
          <w:p w:rsidR="00651FFE" w:rsidRDefault="00651FFE" w:rsidP="003D31E5"/>
        </w:tc>
      </w:tr>
      <w:tr w:rsidR="00651FFE" w:rsidTr="001A31DA">
        <w:tc>
          <w:tcPr>
            <w:tcW w:w="3085" w:type="dxa"/>
            <w:shd w:val="clear" w:color="auto" w:fill="auto"/>
          </w:tcPr>
          <w:p w:rsidR="00651FFE" w:rsidRPr="001A31DA" w:rsidRDefault="00651FFE" w:rsidP="003D31E5">
            <w:pPr>
              <w:rPr>
                <w:rStyle w:val="Hervorhebungfett"/>
                <w:b w:val="0"/>
                <w:sz w:val="24"/>
              </w:rPr>
            </w:pPr>
          </w:p>
          <w:p w:rsidR="00651FFE" w:rsidRPr="001A31DA" w:rsidRDefault="00651FFE" w:rsidP="003D31E5">
            <w:pPr>
              <w:rPr>
                <w:rStyle w:val="Hervorhebungfett"/>
                <w:b w:val="0"/>
                <w:sz w:val="24"/>
              </w:rPr>
            </w:pPr>
            <w:r w:rsidRPr="001A31DA">
              <w:rPr>
                <w:rStyle w:val="Hervorhebungfett"/>
                <w:b w:val="0"/>
                <w:sz w:val="24"/>
              </w:rPr>
              <w:t>Ggf: Begründung bei Sonderurlaub:</w:t>
            </w:r>
          </w:p>
          <w:p w:rsidR="00651FFE" w:rsidRPr="001A31DA" w:rsidRDefault="00651FFE" w:rsidP="003D31E5">
            <w:pPr>
              <w:rPr>
                <w:rStyle w:val="Hervorhebungfett"/>
                <w:b w:val="0"/>
                <w:sz w:val="24"/>
              </w:rPr>
            </w:pPr>
          </w:p>
        </w:tc>
        <w:tc>
          <w:tcPr>
            <w:tcW w:w="6125" w:type="dxa"/>
            <w:tcBorders>
              <w:bottom w:val="single" w:sz="4" w:space="0" w:color="auto"/>
            </w:tcBorders>
            <w:shd w:val="clear" w:color="auto" w:fill="auto"/>
          </w:tcPr>
          <w:p w:rsidR="00651FFE" w:rsidRDefault="00651FFE" w:rsidP="003D31E5"/>
        </w:tc>
      </w:tr>
      <w:tr w:rsidR="00651FFE" w:rsidTr="001A31DA">
        <w:tc>
          <w:tcPr>
            <w:tcW w:w="3085" w:type="dxa"/>
            <w:shd w:val="clear" w:color="auto" w:fill="auto"/>
          </w:tcPr>
          <w:p w:rsidR="00651FFE" w:rsidRPr="001A31DA" w:rsidRDefault="00651FFE" w:rsidP="003D31E5">
            <w:pPr>
              <w:rPr>
                <w:rStyle w:val="Hervorhebungfett"/>
                <w:b w:val="0"/>
                <w:sz w:val="24"/>
              </w:rPr>
            </w:pPr>
          </w:p>
          <w:p w:rsidR="00651FFE" w:rsidRPr="001A31DA" w:rsidRDefault="00651FFE" w:rsidP="003D31E5">
            <w:pPr>
              <w:rPr>
                <w:rStyle w:val="Hervorhebungfett"/>
                <w:b w:val="0"/>
                <w:sz w:val="24"/>
              </w:rPr>
            </w:pPr>
            <w:r w:rsidRPr="001A31DA">
              <w:rPr>
                <w:rStyle w:val="Hervorhebungfett"/>
                <w:b w:val="0"/>
                <w:sz w:val="24"/>
              </w:rPr>
              <w:t>Vertreten durch:</w:t>
            </w:r>
          </w:p>
          <w:p w:rsidR="00651FFE" w:rsidRPr="001A31DA" w:rsidRDefault="00651FFE" w:rsidP="003D31E5">
            <w:pPr>
              <w:rPr>
                <w:rStyle w:val="Hervorhebungfett"/>
                <w:b w:val="0"/>
                <w:sz w:val="24"/>
              </w:rPr>
            </w:pPr>
          </w:p>
        </w:tc>
        <w:tc>
          <w:tcPr>
            <w:tcW w:w="6125" w:type="dxa"/>
            <w:tcBorders>
              <w:bottom w:val="single" w:sz="4" w:space="0" w:color="auto"/>
            </w:tcBorders>
            <w:shd w:val="clear" w:color="auto" w:fill="auto"/>
          </w:tcPr>
          <w:p w:rsidR="00651FFE" w:rsidRDefault="00651FFE" w:rsidP="003D31E5"/>
        </w:tc>
      </w:tr>
      <w:tr w:rsidR="00651FFE" w:rsidTr="001A31DA">
        <w:tc>
          <w:tcPr>
            <w:tcW w:w="3085" w:type="dxa"/>
            <w:shd w:val="clear" w:color="auto" w:fill="auto"/>
          </w:tcPr>
          <w:p w:rsidR="00651FFE" w:rsidRPr="001A31DA" w:rsidRDefault="00651FFE" w:rsidP="003D31E5">
            <w:pPr>
              <w:rPr>
                <w:rStyle w:val="Hervorhebungfett"/>
                <w:b w:val="0"/>
                <w:sz w:val="24"/>
              </w:rPr>
            </w:pPr>
          </w:p>
          <w:p w:rsidR="00651FFE" w:rsidRPr="001A31DA" w:rsidRDefault="00651FFE" w:rsidP="003D31E5">
            <w:pPr>
              <w:rPr>
                <w:rStyle w:val="Hervorhebungfett"/>
                <w:b w:val="0"/>
                <w:sz w:val="24"/>
              </w:rPr>
            </w:pPr>
            <w:r w:rsidRPr="001A31DA">
              <w:rPr>
                <w:rStyle w:val="Hervorhebungfett"/>
                <w:b w:val="0"/>
                <w:sz w:val="24"/>
              </w:rPr>
              <w:t>Unterschrift der Vertretung/ Datum:</w:t>
            </w:r>
          </w:p>
          <w:p w:rsidR="00651FFE" w:rsidRPr="001A31DA" w:rsidRDefault="00651FFE" w:rsidP="003D31E5">
            <w:pPr>
              <w:rPr>
                <w:rStyle w:val="Hervorhebungfett"/>
                <w:b w:val="0"/>
                <w:sz w:val="24"/>
              </w:rPr>
            </w:pPr>
          </w:p>
        </w:tc>
        <w:tc>
          <w:tcPr>
            <w:tcW w:w="6125" w:type="dxa"/>
            <w:shd w:val="clear" w:color="auto" w:fill="auto"/>
          </w:tcPr>
          <w:p w:rsidR="00651FFE" w:rsidRDefault="00651FFE" w:rsidP="003D31E5"/>
        </w:tc>
      </w:tr>
      <w:tr w:rsidR="00651FFE" w:rsidTr="001A31DA">
        <w:tc>
          <w:tcPr>
            <w:tcW w:w="3085" w:type="dxa"/>
            <w:shd w:val="clear" w:color="auto" w:fill="auto"/>
          </w:tcPr>
          <w:p w:rsidR="00651FFE" w:rsidRPr="001A31DA" w:rsidRDefault="00651FFE" w:rsidP="003D31E5">
            <w:pPr>
              <w:rPr>
                <w:rStyle w:val="Hervorhebungfett"/>
                <w:b w:val="0"/>
                <w:sz w:val="24"/>
              </w:rPr>
            </w:pPr>
          </w:p>
          <w:p w:rsidR="00651FFE" w:rsidRPr="001A31DA" w:rsidRDefault="00651FFE" w:rsidP="003D31E5">
            <w:pPr>
              <w:rPr>
                <w:rStyle w:val="Hervorhebungfett"/>
                <w:b w:val="0"/>
                <w:sz w:val="24"/>
              </w:rPr>
            </w:pPr>
            <w:r w:rsidRPr="001A31DA">
              <w:rPr>
                <w:rStyle w:val="Hervorhebungfett"/>
                <w:b w:val="0"/>
                <w:sz w:val="24"/>
              </w:rPr>
              <w:t>Unterschrift Antragssteller / Datum:</w:t>
            </w:r>
          </w:p>
          <w:p w:rsidR="00651FFE" w:rsidRPr="001A31DA" w:rsidRDefault="00651FFE" w:rsidP="003D31E5">
            <w:pPr>
              <w:rPr>
                <w:rStyle w:val="Hervorhebungfett"/>
                <w:b w:val="0"/>
                <w:sz w:val="24"/>
              </w:rPr>
            </w:pPr>
          </w:p>
        </w:tc>
        <w:tc>
          <w:tcPr>
            <w:tcW w:w="6125" w:type="dxa"/>
            <w:shd w:val="clear" w:color="auto" w:fill="auto"/>
          </w:tcPr>
          <w:p w:rsidR="00651FFE" w:rsidRDefault="00651FFE" w:rsidP="003D31E5"/>
        </w:tc>
      </w:tr>
      <w:tr w:rsidR="00651FFE" w:rsidTr="001A31DA">
        <w:tc>
          <w:tcPr>
            <w:tcW w:w="3085" w:type="dxa"/>
            <w:shd w:val="clear" w:color="auto" w:fill="auto"/>
          </w:tcPr>
          <w:p w:rsidR="00651FFE" w:rsidRPr="001A31DA" w:rsidRDefault="00651FFE" w:rsidP="003D31E5">
            <w:pPr>
              <w:rPr>
                <w:rStyle w:val="Hervorhebungfett"/>
                <w:b w:val="0"/>
                <w:sz w:val="24"/>
              </w:rPr>
            </w:pPr>
          </w:p>
          <w:p w:rsidR="00651FFE" w:rsidRPr="001A31DA" w:rsidRDefault="0031599E" w:rsidP="003D31E5">
            <w:pPr>
              <w:rPr>
                <w:rStyle w:val="Hervorhebungfett"/>
                <w:b w:val="0"/>
                <w:sz w:val="24"/>
              </w:rPr>
            </w:pPr>
            <w:r>
              <w:rPr>
                <w:rStyle w:val="Hervorhebungfett"/>
                <w:b w:val="0"/>
                <w:sz w:val="24"/>
              </w:rPr>
              <w:t>Unterschrift Vorgesetzter</w:t>
            </w:r>
            <w:r w:rsidR="00651FFE" w:rsidRPr="001A31DA">
              <w:rPr>
                <w:rStyle w:val="Hervorhebungfett"/>
                <w:b w:val="0"/>
                <w:sz w:val="24"/>
              </w:rPr>
              <w:t>/ Datum</w:t>
            </w:r>
          </w:p>
          <w:p w:rsidR="00651FFE" w:rsidRPr="001A31DA" w:rsidRDefault="00651FFE" w:rsidP="003D31E5">
            <w:pPr>
              <w:rPr>
                <w:rStyle w:val="Hervorhebungfett"/>
                <w:b w:val="0"/>
                <w:sz w:val="24"/>
              </w:rPr>
            </w:pPr>
          </w:p>
        </w:tc>
        <w:tc>
          <w:tcPr>
            <w:tcW w:w="6125" w:type="dxa"/>
            <w:shd w:val="clear" w:color="auto" w:fill="auto"/>
          </w:tcPr>
          <w:p w:rsidR="00651FFE" w:rsidRDefault="00651FFE" w:rsidP="003D31E5"/>
        </w:tc>
      </w:tr>
    </w:tbl>
    <w:p w:rsidR="003D6B2D" w:rsidRDefault="003D6B2D">
      <w:pPr>
        <w:pStyle w:val="Tabellentextlinks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7"/>
        <w:gridCol w:w="6003"/>
      </w:tblGrid>
      <w:tr w:rsidR="00B339EC" w:rsidTr="00670DCC">
        <w:tc>
          <w:tcPr>
            <w:tcW w:w="3085" w:type="dxa"/>
            <w:shd w:val="clear" w:color="auto" w:fill="auto"/>
          </w:tcPr>
          <w:p w:rsidR="00B339EC" w:rsidRPr="001A31DA" w:rsidRDefault="00B339EC" w:rsidP="00670DCC">
            <w:pPr>
              <w:rPr>
                <w:rStyle w:val="Hervorhebungfett"/>
                <w:b w:val="0"/>
                <w:sz w:val="24"/>
              </w:rPr>
            </w:pPr>
          </w:p>
          <w:p w:rsidR="00B339EC" w:rsidRPr="001A31DA" w:rsidRDefault="00B339EC" w:rsidP="00670DCC">
            <w:pPr>
              <w:rPr>
                <w:rStyle w:val="Hervorhebungfett"/>
                <w:b w:val="0"/>
                <w:sz w:val="24"/>
              </w:rPr>
            </w:pPr>
            <w:r>
              <w:rPr>
                <w:rStyle w:val="Hervorhebungfett"/>
                <w:b w:val="0"/>
                <w:sz w:val="24"/>
              </w:rPr>
              <w:t>Verbleibender Resturlaub</w:t>
            </w:r>
            <w:r w:rsidRPr="001A31DA">
              <w:rPr>
                <w:rStyle w:val="Hervorhebungfett"/>
                <w:b w:val="0"/>
                <w:sz w:val="24"/>
              </w:rPr>
              <w:t>:</w:t>
            </w:r>
          </w:p>
          <w:p w:rsidR="00B339EC" w:rsidRPr="001A31DA" w:rsidRDefault="00B339EC" w:rsidP="00670DCC">
            <w:pPr>
              <w:rPr>
                <w:rStyle w:val="Hervorhebungfett"/>
                <w:b w:val="0"/>
                <w:sz w:val="24"/>
              </w:rPr>
            </w:pPr>
          </w:p>
        </w:tc>
        <w:tc>
          <w:tcPr>
            <w:tcW w:w="6125" w:type="dxa"/>
            <w:shd w:val="clear" w:color="auto" w:fill="auto"/>
          </w:tcPr>
          <w:p w:rsidR="00B339EC" w:rsidRDefault="00B339EC" w:rsidP="00670DCC"/>
        </w:tc>
      </w:tr>
    </w:tbl>
    <w:p w:rsidR="00AB45E7" w:rsidRDefault="00AB45E7">
      <w:pPr>
        <w:pStyle w:val="Tabellentextlinks"/>
      </w:pPr>
    </w:p>
    <w:p w:rsidR="00AB45E7" w:rsidRPr="00C96B8E" w:rsidRDefault="00C96B8E" w:rsidP="00C96B8E">
      <w:pPr>
        <w:pStyle w:val="Tabellentextlinks"/>
        <w:jc w:val="center"/>
        <w:rPr>
          <w:b/>
          <w:color w:val="FF0000"/>
        </w:rPr>
      </w:pPr>
      <w:r w:rsidRPr="00C96B8E">
        <w:rPr>
          <w:b/>
          <w:color w:val="FF0000"/>
        </w:rPr>
        <w:t>Bitte Urlaub im JLink Kalender pflegen</w:t>
      </w:r>
      <w:r>
        <w:rPr>
          <w:b/>
          <w:color w:val="FF0000"/>
        </w:rPr>
        <w:t>!!</w:t>
      </w:r>
    </w:p>
    <w:p w:rsidR="00AB45E7" w:rsidRDefault="00AB45E7">
      <w:pPr>
        <w:pStyle w:val="Tabellentextlinks"/>
      </w:pPr>
    </w:p>
    <w:p w:rsidR="00AB45E7" w:rsidRPr="0031599E" w:rsidRDefault="0031599E">
      <w:pPr>
        <w:pStyle w:val="Tabellentextlinks"/>
        <w:rPr>
          <w:i/>
        </w:rPr>
      </w:pPr>
      <w:r w:rsidRPr="0031599E">
        <w:rPr>
          <w:i/>
        </w:rPr>
        <w:t>Kopie an Arbeitnehmer</w:t>
      </w:r>
    </w:p>
    <w:p w:rsidR="003D6B2D" w:rsidRPr="00CC39D9" w:rsidRDefault="00CC39D9">
      <w:pPr>
        <w:pStyle w:val="Tabellentextlinks"/>
        <w:rPr>
          <w:i/>
        </w:rPr>
        <w:sectPr w:rsidR="003D6B2D" w:rsidRPr="00CC39D9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8" w:right="1418" w:bottom="709" w:left="1418" w:header="709" w:footer="709" w:gutter="0"/>
          <w:pgNumType w:start="1"/>
          <w:cols w:space="708"/>
          <w:docGrid w:linePitch="360"/>
        </w:sectPr>
      </w:pPr>
      <w:r>
        <w:rPr>
          <w:i/>
        </w:rPr>
        <w:t>Original in Personalakte</w:t>
      </w:r>
    </w:p>
    <w:p w:rsidR="003D6B2D" w:rsidRDefault="003D6B2D">
      <w:pPr>
        <w:pStyle w:val="Tabellentextlinks"/>
      </w:pPr>
    </w:p>
    <w:sectPr w:rsidR="003D6B2D">
      <w:headerReference w:type="default" r:id="rId13"/>
      <w:footerReference w:type="default" r:id="rId14"/>
      <w:type w:val="continuous"/>
      <w:pgSz w:w="11906" w:h="16838"/>
      <w:pgMar w:top="1418" w:right="1418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1A4E" w:rsidRDefault="00071A4E">
      <w:r>
        <w:separator/>
      </w:r>
    </w:p>
  </w:endnote>
  <w:endnote w:type="continuationSeparator" w:id="0">
    <w:p w:rsidR="00071A4E" w:rsidRDefault="00071A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PS"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1521" w:rsidRDefault="00421521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FFE" w:rsidRDefault="00421521">
    <w:pPr>
      <w:pStyle w:val="Fuzeile"/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2618105</wp:posOffset>
          </wp:positionH>
          <wp:positionV relativeFrom="paragraph">
            <wp:posOffset>-2840990</wp:posOffset>
          </wp:positionV>
          <wp:extent cx="3239135" cy="2566035"/>
          <wp:effectExtent l="0" t="0" r="0" b="5715"/>
          <wp:wrapNone/>
          <wp:docPr id="3" name="Bild 4" descr="BD05680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D05680_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9135" cy="2566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1521" w:rsidRDefault="00421521">
    <w:pPr>
      <w:pStyle w:val="Fuzeil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6B2D" w:rsidRPr="00F07A71" w:rsidRDefault="003D6B2D">
    <w:pPr>
      <w:pStyle w:val="Fuzeile"/>
      <w:jc w:val="center"/>
      <w:rPr>
        <w:lang w:val="en-US"/>
      </w:rPr>
    </w:pPr>
    <w:r>
      <w:sym w:font="SymbolPS" w:char="F0E3"/>
    </w:r>
    <w:r w:rsidRPr="00F07A71">
      <w:rPr>
        <w:lang w:val="en-US"/>
      </w:rPr>
      <w:t xml:space="preserve"> Rossmanith GmbH   73033 Göppingen   Tel.: 07161 / 505700   http://www.rossmanith.com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1A4E" w:rsidRDefault="00071A4E">
      <w:r>
        <w:separator/>
      </w:r>
    </w:p>
  </w:footnote>
  <w:footnote w:type="continuationSeparator" w:id="0">
    <w:p w:rsidR="00071A4E" w:rsidRDefault="00071A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1521" w:rsidRDefault="00421521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78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32"/>
      <w:gridCol w:w="4736"/>
      <w:gridCol w:w="3010"/>
    </w:tblGrid>
    <w:tr w:rsidR="00F07A71" w:rsidTr="00F07A71">
      <w:trPr>
        <w:cantSplit/>
        <w:trHeight w:val="1343"/>
      </w:trPr>
      <w:tc>
        <w:tcPr>
          <w:tcW w:w="2255" w:type="dxa"/>
          <w:shd w:val="clear" w:color="auto" w:fill="auto"/>
          <w:vAlign w:val="center"/>
        </w:tcPr>
        <w:p w:rsidR="00F07A71" w:rsidRDefault="00F07A71" w:rsidP="00913269">
          <w:pPr>
            <w:pStyle w:val="Kopfzeile"/>
            <w:tabs>
              <w:tab w:val="clear" w:pos="9072"/>
              <w:tab w:val="right" w:pos="9144"/>
            </w:tabs>
            <w:jc w:val="center"/>
            <w:rPr>
              <w:b/>
              <w:sz w:val="28"/>
            </w:rPr>
          </w:pPr>
        </w:p>
      </w:tc>
      <w:tc>
        <w:tcPr>
          <w:tcW w:w="4886" w:type="dxa"/>
          <w:shd w:val="clear" w:color="auto" w:fill="auto"/>
          <w:vAlign w:val="center"/>
        </w:tcPr>
        <w:p w:rsidR="00F07A71" w:rsidRPr="00F07A71" w:rsidRDefault="00F07A71" w:rsidP="00F07A71">
          <w:pPr>
            <w:pStyle w:val="Kopfzeile-Titel"/>
          </w:pPr>
          <w:r w:rsidRPr="00F07A71">
            <w:t>Urlaubsantrag</w:t>
          </w:r>
        </w:p>
        <w:p w:rsidR="00F07A71" w:rsidRDefault="00F07A71" w:rsidP="00913269">
          <w:pPr>
            <w:pStyle w:val="Kopfzeile-Firma"/>
            <w:ind w:left="213" w:hanging="211"/>
          </w:pPr>
          <w:r>
            <w:t>JLink connecting experts GmbH</w:t>
          </w:r>
        </w:p>
      </w:tc>
      <w:tc>
        <w:tcPr>
          <w:tcW w:w="2737" w:type="dxa"/>
          <w:shd w:val="clear" w:color="auto" w:fill="auto"/>
          <w:vAlign w:val="center"/>
        </w:tcPr>
        <w:p w:rsidR="00F07A71" w:rsidRPr="001848C2" w:rsidRDefault="00421521" w:rsidP="00913269">
          <w:pPr>
            <w:pStyle w:val="Kopfzeile-Handbuchkrzel"/>
            <w:rPr>
              <w:b w:val="0"/>
              <w:sz w:val="18"/>
              <w:szCs w:val="18"/>
              <w:lang w:val="en-US"/>
            </w:rPr>
          </w:pPr>
          <w:r>
            <w:rPr>
              <w:noProof/>
            </w:rPr>
            <w:drawing>
              <wp:inline distT="0" distB="0" distL="0" distR="0">
                <wp:extent cx="1714500" cy="619125"/>
                <wp:effectExtent l="0" t="0" r="0" b="9525"/>
                <wp:docPr id="1" name="Bild 1" descr="1906_JLink_Logo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1906_JLink_Logo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45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07A71" w:rsidRPr="00315F61" w:rsidRDefault="00F07A71" w:rsidP="00F07A71">
          <w:pPr>
            <w:pStyle w:val="Kopfzeile-Handbuchkrzel"/>
            <w:rPr>
              <w:b w:val="0"/>
              <w:sz w:val="16"/>
              <w:szCs w:val="16"/>
              <w:lang w:val="en-GB"/>
            </w:rPr>
          </w:pPr>
        </w:p>
      </w:tc>
    </w:tr>
  </w:tbl>
  <w:p w:rsidR="003D6B2D" w:rsidRDefault="00421521">
    <w:pPr>
      <w:pStyle w:val="Kopfzeile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73025</wp:posOffset>
              </wp:positionV>
              <wp:extent cx="6057900" cy="0"/>
              <wp:effectExtent l="0" t="0" r="0" b="0"/>
              <wp:wrapNone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 type="triangl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A2418C" id="Line 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75pt" to="477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">
              <v:stroke endarrow="block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1521" w:rsidRDefault="00421521">
    <w:pPr>
      <w:pStyle w:val="Kopfzeil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60" w:type="dxa"/>
      <w:tblInd w:w="70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20"/>
      <w:gridCol w:w="5456"/>
      <w:gridCol w:w="2084"/>
    </w:tblGrid>
    <w:tr w:rsidR="003D6B2D">
      <w:trPr>
        <w:cantSplit/>
        <w:trHeight w:val="1238"/>
      </w:trPr>
      <w:tc>
        <w:tcPr>
          <w:tcW w:w="1701" w:type="dxa"/>
          <w:vAlign w:val="center"/>
        </w:tcPr>
        <w:p w:rsidR="003D6B2D" w:rsidRDefault="00421521">
          <w:pPr>
            <w:pStyle w:val="Kopfzeile"/>
            <w:tabs>
              <w:tab w:val="clear" w:pos="9072"/>
              <w:tab w:val="right" w:pos="9144"/>
            </w:tabs>
            <w:jc w:val="center"/>
            <w:rPr>
              <w:b/>
              <w:sz w:val="28"/>
            </w:rPr>
          </w:pPr>
          <w:r>
            <w:rPr>
              <w:b/>
              <w:noProof/>
              <w:sz w:val="28"/>
            </w:rPr>
            <w:drawing>
              <wp:inline distT="0" distB="0" distL="0" distR="0">
                <wp:extent cx="1066800" cy="638175"/>
                <wp:effectExtent l="0" t="0" r="0" b="9525"/>
                <wp:docPr id="4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680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9" w:type="dxa"/>
          <w:shd w:val="clear" w:color="auto" w:fill="D9D9D9"/>
          <w:vAlign w:val="center"/>
        </w:tcPr>
        <w:p w:rsidR="003D6B2D" w:rsidRDefault="003D6B2D" w:rsidP="00F07A71">
          <w:pPr>
            <w:pStyle w:val="Kopfzeile-Titel"/>
          </w:pPr>
          <w:r>
            <w:t>Urlaubsantrag</w:t>
          </w:r>
        </w:p>
      </w:tc>
      <w:tc>
        <w:tcPr>
          <w:tcW w:w="2130" w:type="dxa"/>
          <w:vAlign w:val="center"/>
        </w:tcPr>
        <w:p w:rsidR="003D6B2D" w:rsidRDefault="003D6B2D">
          <w:pPr>
            <w:pStyle w:val="Kopfzeile-Handbuchkrzel"/>
            <w:rPr>
              <w:color w:val="000000"/>
            </w:rPr>
          </w:pPr>
          <w:r>
            <w:t>F 6.2.9</w:t>
          </w:r>
        </w:p>
        <w:p w:rsidR="003D6B2D" w:rsidRDefault="003D6B2D">
          <w:pPr>
            <w:pStyle w:val="KopfzeileStandundSeite"/>
            <w:rPr>
              <w:b/>
            </w:rPr>
          </w:pPr>
          <w:r>
            <w:t>Stand 1/</w:t>
          </w:r>
          <w:r>
            <w:rPr>
              <w:noProof/>
            </w:rPr>
            <w:t>«Stand»</w:t>
          </w:r>
        </w:p>
      </w:tc>
    </w:tr>
  </w:tbl>
  <w:p w:rsidR="003D6B2D" w:rsidRDefault="00421521">
    <w:pPr>
      <w:pStyle w:val="Kopfzeile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73025</wp:posOffset>
              </wp:positionV>
              <wp:extent cx="6057900" cy="0"/>
              <wp:effectExtent l="0" t="0" r="0" b="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 type="triangl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DC6B78" id="Line 1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75pt" to="477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">
              <v:stroke endarrow="block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-Porto::GUID" w:val="{f65ee28a-30e6-4335-a88d-d85942d3a82d}"/>
  </w:docVars>
  <w:rsids>
    <w:rsidRoot w:val="0067390A"/>
    <w:rsid w:val="00071A4E"/>
    <w:rsid w:val="00132B31"/>
    <w:rsid w:val="00192C2E"/>
    <w:rsid w:val="001A31DA"/>
    <w:rsid w:val="0031599E"/>
    <w:rsid w:val="003D31E5"/>
    <w:rsid w:val="003D6B2D"/>
    <w:rsid w:val="00421521"/>
    <w:rsid w:val="00594A89"/>
    <w:rsid w:val="00651FFE"/>
    <w:rsid w:val="00670DCC"/>
    <w:rsid w:val="0067390A"/>
    <w:rsid w:val="007D0034"/>
    <w:rsid w:val="007F0EBD"/>
    <w:rsid w:val="008A0E78"/>
    <w:rsid w:val="00913269"/>
    <w:rsid w:val="00A82D6F"/>
    <w:rsid w:val="00AB45E7"/>
    <w:rsid w:val="00B339EC"/>
    <w:rsid w:val="00BF7CDF"/>
    <w:rsid w:val="00C96B8E"/>
    <w:rsid w:val="00CC39D9"/>
    <w:rsid w:val="00CD01D2"/>
    <w:rsid w:val="00D927FB"/>
    <w:rsid w:val="00E664DB"/>
    <w:rsid w:val="00F07A71"/>
    <w:rsid w:val="00F46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AA223B3-CE52-4088-9C5E-040D7DC2C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spacing w:before="120" w:after="120" w:line="360" w:lineRule="auto"/>
      <w:jc w:val="both"/>
    </w:pPr>
    <w:rPr>
      <w:rFonts w:ascii="Arial" w:hAnsi="Arial" w:cs="Arial"/>
      <w:sz w:val="16"/>
    </w:rPr>
  </w:style>
  <w:style w:type="paragraph" w:customStyle="1" w:styleId="Kopfzeile-Titel">
    <w:name w:val="Kopfzeile - Titel"/>
    <w:basedOn w:val="Kopfzeile"/>
    <w:autoRedefine/>
    <w:rsid w:val="00F07A71"/>
    <w:pPr>
      <w:spacing w:before="360" w:after="120"/>
      <w:ind w:left="213" w:hanging="211"/>
      <w:jc w:val="center"/>
    </w:pPr>
    <w:rPr>
      <w:rFonts w:ascii="Arial" w:hAnsi="Arial"/>
      <w:b/>
      <w:bCs/>
      <w:sz w:val="32"/>
      <w:szCs w:val="32"/>
    </w:rPr>
  </w:style>
  <w:style w:type="paragraph" w:customStyle="1" w:styleId="Kopfzeile-Firma">
    <w:name w:val="Kopfzeile - Firma"/>
    <w:basedOn w:val="Kopfzeile"/>
    <w:pPr>
      <w:spacing w:before="60" w:after="120" w:line="360" w:lineRule="auto"/>
      <w:jc w:val="center"/>
    </w:pPr>
    <w:rPr>
      <w:rFonts w:ascii="Arial" w:hAnsi="Arial"/>
      <w:b/>
      <w:noProof/>
      <w:sz w:val="22"/>
    </w:rPr>
  </w:style>
  <w:style w:type="paragraph" w:customStyle="1" w:styleId="Kopfzeile-Handbuchkrzel">
    <w:name w:val="Kopfzeile - Handbuchkürzel"/>
    <w:basedOn w:val="Kopfzeile"/>
    <w:pPr>
      <w:spacing w:before="60" w:after="60" w:line="360" w:lineRule="auto"/>
      <w:ind w:left="170"/>
      <w:jc w:val="both"/>
    </w:pPr>
    <w:rPr>
      <w:rFonts w:ascii="Arial" w:hAnsi="Arial"/>
      <w:b/>
      <w:sz w:val="22"/>
    </w:rPr>
  </w:style>
  <w:style w:type="paragraph" w:customStyle="1" w:styleId="KopfzeileStandundSeite">
    <w:name w:val="Kopfzeile Stand und Seite"/>
    <w:basedOn w:val="Kopfzeile"/>
    <w:pPr>
      <w:spacing w:before="60" w:line="360" w:lineRule="auto"/>
      <w:ind w:left="170"/>
      <w:jc w:val="both"/>
    </w:pPr>
    <w:rPr>
      <w:rFonts w:ascii="Arial" w:hAnsi="Arial"/>
      <w:sz w:val="22"/>
    </w:rPr>
  </w:style>
  <w:style w:type="table" w:styleId="Tabellenraster">
    <w:name w:val="Table Grid"/>
    <w:basedOn w:val="NormaleTabelle"/>
    <w:uiPriority w:val="59"/>
    <w:rsid w:val="00AB45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ntextlinks">
    <w:name w:val="Tabellentext_links"/>
    <w:basedOn w:val="Standard"/>
    <w:rPr>
      <w:rFonts w:ascii="Arial" w:hAnsi="Arial"/>
      <w:sz w:val="20"/>
    </w:rPr>
  </w:style>
  <w:style w:type="paragraph" w:customStyle="1" w:styleId="Tabellentextzentr">
    <w:name w:val="Tabellentext_zentr"/>
    <w:basedOn w:val="Tabellentextlinks"/>
    <w:pPr>
      <w:jc w:val="center"/>
    </w:pPr>
  </w:style>
  <w:style w:type="paragraph" w:customStyle="1" w:styleId="Tabellentextrechts">
    <w:name w:val="Tabellentext_rechts"/>
    <w:basedOn w:val="Tabellentextlinks"/>
  </w:style>
  <w:style w:type="character" w:customStyle="1" w:styleId="Hervorhebungfett">
    <w:name w:val="Hervorhebung_fett"/>
    <w:rPr>
      <w:rFonts w:ascii="Arial" w:hAnsi="Arial"/>
      <w:b/>
      <w:sz w:val="20"/>
    </w:rPr>
  </w:style>
  <w:style w:type="table" w:styleId="HelleSchattierung-Akzent5">
    <w:name w:val="Light Shading Accent 5"/>
    <w:basedOn w:val="NormaleTabelle"/>
    <w:uiPriority w:val="60"/>
    <w:rsid w:val="00AB45E7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MittlereSchattierung1-Akzent1">
    <w:name w:val="Medium Shading 1 Accent 1"/>
    <w:basedOn w:val="NormaleTabelle"/>
    <w:uiPriority w:val="63"/>
    <w:rsid w:val="00AB45E7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FarbigesRaster-Akzent5">
    <w:name w:val="Colorful Grid Accent 5"/>
    <w:basedOn w:val="NormaleTabelle"/>
    <w:uiPriority w:val="73"/>
    <w:rsid w:val="00AB45E7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FarbigesRaster-Akzent1">
    <w:name w:val="Colorful Grid Accent 1"/>
    <w:basedOn w:val="NormaleTabelle"/>
    <w:uiPriority w:val="73"/>
    <w:rsid w:val="00AB45E7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MittlereSchattierung2-Akzent1">
    <w:name w:val="Medium Shading 2 Accent 1"/>
    <w:basedOn w:val="NormaleTabelle"/>
    <w:uiPriority w:val="64"/>
    <w:rsid w:val="00651FF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rsid w:val="00651FF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ITMEDIA\Anwendungsdaten\Microsoft\Vorlagen\Formulare_hoch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0285C3-1FBE-4AF3-A7C0-D182C9A73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Formulare_hoch.dot</Template>
  <TotalTime>0</TotalTime>
  <Pages>1</Pages>
  <Words>54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6.2.9 - Urlaubsantrag</vt:lpstr>
    </vt:vector>
  </TitlesOfParts>
  <Company>Rossmanith GmbH</Company>
  <LinksUpToDate>false</LinksUpToDate>
  <CharactersWithSpaces>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6.2.9 - Urlaubsantrag</dc:title>
  <dc:subject/>
  <dc:creator>DTP-Arbeiter</dc:creator>
  <cp:keywords/>
  <cp:lastModifiedBy>Miria Leonhardt</cp:lastModifiedBy>
  <cp:revision>2</cp:revision>
  <cp:lastPrinted>2002-08-27T10:12:00Z</cp:lastPrinted>
  <dcterms:created xsi:type="dcterms:W3CDTF">2019-10-29T13:16:00Z</dcterms:created>
  <dcterms:modified xsi:type="dcterms:W3CDTF">2019-10-29T13:16:00Z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nummer">
    <vt:i4>0</vt:i4>
  </property>
</Properties>
</file>